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745" w:rsidRPr="00326800" w:rsidRDefault="00A56745" w:rsidP="00F74C88">
      <w:pPr>
        <w:jc w:val="center"/>
        <w:rPr>
          <w:rFonts w:ascii="Arial" w:hAnsi="Arial" w:cs="Arial"/>
          <w:b/>
          <w:sz w:val="40"/>
          <w:szCs w:val="40"/>
          <w:u w:val="single"/>
        </w:rPr>
      </w:pPr>
      <w:r w:rsidRPr="00326800">
        <w:rPr>
          <w:rFonts w:ascii="Arial" w:hAnsi="Arial" w:cs="Arial"/>
          <w:b/>
          <w:sz w:val="40"/>
          <w:szCs w:val="40"/>
          <w:u w:val="single"/>
        </w:rPr>
        <w:t>PASSWORD SOFTWARE</w:t>
      </w:r>
      <w:r>
        <w:rPr>
          <w:rFonts w:ascii="Arial" w:hAnsi="Arial" w:cs="Arial"/>
          <w:b/>
          <w:sz w:val="40"/>
          <w:szCs w:val="40"/>
          <w:u w:val="single"/>
        </w:rPr>
        <w:t xml:space="preserve"> – AU PC Mtg - DEC. 17</w:t>
      </w:r>
    </w:p>
    <w:p w:rsidR="00A56745" w:rsidRDefault="00A56745"/>
    <w:p w:rsidR="00A56745" w:rsidRDefault="00A56745" w:rsidP="00326800">
      <w:pPr>
        <w:pStyle w:val="ListParagraph"/>
        <w:numPr>
          <w:ilvl w:val="0"/>
          <w:numId w:val="10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bookmarkStart w:id="0" w:name="_GoBack"/>
      <w:bookmarkEnd w:id="0"/>
      <w:r w:rsidRPr="00012A3B">
        <w:rPr>
          <w:rFonts w:ascii="Arial" w:hAnsi="Arial" w:cs="Arial"/>
          <w:b/>
          <w:sz w:val="36"/>
          <w:szCs w:val="36"/>
        </w:rPr>
        <w:t>DASHLANE</w:t>
      </w:r>
      <w:r>
        <w:rPr>
          <w:rFonts w:ascii="Arial" w:hAnsi="Arial" w:cs="Arial"/>
          <w:sz w:val="36"/>
          <w:szCs w:val="36"/>
        </w:rPr>
        <w:t xml:space="preserve"> </w:t>
      </w:r>
    </w:p>
    <w:p w:rsidR="00A56745" w:rsidRPr="008A6AC1" w:rsidRDefault="00A56745" w:rsidP="008A6AC1">
      <w:pPr>
        <w:pStyle w:val="ListParagraph"/>
        <w:numPr>
          <w:ilvl w:val="1"/>
          <w:numId w:val="10"/>
        </w:numPr>
        <w:rPr>
          <w:rFonts w:ascii="Arial" w:hAnsi="Arial" w:cs="Arial"/>
          <w:sz w:val="32"/>
          <w:szCs w:val="32"/>
        </w:rPr>
      </w:pPr>
      <w:r w:rsidRPr="008A6AC1">
        <w:rPr>
          <w:rFonts w:ascii="Arial" w:hAnsi="Arial" w:cs="Arial"/>
          <w:sz w:val="32"/>
          <w:szCs w:val="32"/>
        </w:rPr>
        <w:t>Pro’s &amp; Con’s</w:t>
      </w:r>
    </w:p>
    <w:p w:rsidR="00A56745" w:rsidRPr="00326800" w:rsidRDefault="00A56745" w:rsidP="00326800">
      <w:pPr>
        <w:pStyle w:val="ListParagraph"/>
        <w:numPr>
          <w:ilvl w:val="1"/>
          <w:numId w:val="10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2"/>
          <w:szCs w:val="32"/>
        </w:rPr>
        <w:t>Self-learning support links</w:t>
      </w:r>
    </w:p>
    <w:p w:rsidR="00A56745" w:rsidRPr="00326800" w:rsidRDefault="00A56745" w:rsidP="00326800">
      <w:pPr>
        <w:pStyle w:val="ListParagraph"/>
        <w:numPr>
          <w:ilvl w:val="1"/>
          <w:numId w:val="10"/>
        </w:numPr>
      </w:pPr>
      <w:r w:rsidRPr="00326800">
        <w:rPr>
          <w:rFonts w:ascii="Arial" w:hAnsi="Arial" w:cs="Arial"/>
          <w:sz w:val="32"/>
          <w:szCs w:val="32"/>
        </w:rPr>
        <w:t xml:space="preserve">Dashlane </w:t>
      </w:r>
      <w:r>
        <w:rPr>
          <w:rFonts w:ascii="Arial" w:hAnsi="Arial" w:cs="Arial"/>
          <w:sz w:val="32"/>
          <w:szCs w:val="32"/>
        </w:rPr>
        <w:t xml:space="preserve">virus alerts - </w:t>
      </w:r>
      <w:r w:rsidRPr="00326800">
        <w:rPr>
          <w:rFonts w:ascii="Arial" w:hAnsi="Arial" w:cs="Arial"/>
          <w:sz w:val="32"/>
          <w:szCs w:val="32"/>
        </w:rPr>
        <w:t>“</w:t>
      </w:r>
      <w:smartTag w:uri="urn:schemas-microsoft-com:office:smarttags" w:element="place">
        <w:smartTag w:uri="urn:schemas-microsoft-com:office:smarttags" w:element="PlaceName">
          <w:r w:rsidRPr="00326800">
            <w:rPr>
              <w:rFonts w:ascii="Arial" w:hAnsi="Arial" w:cs="Arial"/>
              <w:sz w:val="32"/>
              <w:szCs w:val="32"/>
            </w:rPr>
            <w:t>Threat</w:t>
          </w:r>
        </w:smartTag>
        <w:r w:rsidRPr="00326800">
          <w:rPr>
            <w:rFonts w:ascii="Arial" w:hAnsi="Arial" w:cs="Arial"/>
            <w:sz w:val="32"/>
            <w:szCs w:val="32"/>
          </w:rPr>
          <w:t xml:space="preserve"> </w:t>
        </w:r>
        <w:smartTag w:uri="urn:schemas-microsoft-com:office:smarttags" w:element="PlaceType">
          <w:r w:rsidRPr="00326800">
            <w:rPr>
              <w:rFonts w:ascii="Arial" w:hAnsi="Arial" w:cs="Arial"/>
              <w:sz w:val="32"/>
              <w:szCs w:val="32"/>
            </w:rPr>
            <w:t>Center</w:t>
          </w:r>
        </w:smartTag>
      </w:smartTag>
      <w:r w:rsidRPr="00326800">
        <w:rPr>
          <w:rFonts w:ascii="Arial" w:hAnsi="Arial" w:cs="Arial"/>
          <w:sz w:val="32"/>
          <w:szCs w:val="32"/>
        </w:rPr>
        <w:t>”</w:t>
      </w:r>
    </w:p>
    <w:p w:rsidR="00A56745" w:rsidRDefault="00A56745" w:rsidP="00326800">
      <w:pPr>
        <w:rPr>
          <w:rFonts w:ascii="Arial" w:hAnsi="Arial" w:cs="Arial"/>
          <w:sz w:val="40"/>
          <w:szCs w:val="40"/>
        </w:rPr>
      </w:pPr>
    </w:p>
    <w:p w:rsidR="00A56745" w:rsidRPr="00012A3B" w:rsidRDefault="00A56745" w:rsidP="00326800">
      <w:pPr>
        <w:pStyle w:val="ListParagraph"/>
        <w:numPr>
          <w:ilvl w:val="0"/>
          <w:numId w:val="10"/>
        </w:num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 </w:t>
      </w:r>
      <w:r w:rsidRPr="00012A3B">
        <w:rPr>
          <w:rFonts w:ascii="Arial" w:hAnsi="Arial" w:cs="Arial"/>
          <w:b/>
          <w:sz w:val="40"/>
          <w:szCs w:val="40"/>
        </w:rPr>
        <w:t>LASTPASS</w:t>
      </w:r>
    </w:p>
    <w:p w:rsidR="00A56745" w:rsidRDefault="00A56745" w:rsidP="00F74C88">
      <w:pPr>
        <w:rPr>
          <w:rFonts w:ascii="Arial" w:hAnsi="Arial" w:cs="Arial"/>
          <w:sz w:val="40"/>
          <w:szCs w:val="40"/>
        </w:rPr>
      </w:pPr>
    </w:p>
    <w:p w:rsidR="00A56745" w:rsidRPr="00012A3B" w:rsidRDefault="00A56745" w:rsidP="00F74C88">
      <w:pPr>
        <w:pStyle w:val="ListParagraph"/>
        <w:numPr>
          <w:ilvl w:val="0"/>
          <w:numId w:val="10"/>
        </w:numPr>
        <w:rPr>
          <w:rFonts w:ascii="Arial" w:hAnsi="Arial" w:cs="Arial"/>
          <w:b/>
          <w:sz w:val="40"/>
          <w:szCs w:val="40"/>
        </w:rPr>
      </w:pPr>
      <w:r w:rsidRPr="00012A3B">
        <w:rPr>
          <w:rFonts w:ascii="Arial" w:hAnsi="Arial" w:cs="Arial"/>
          <w:b/>
          <w:sz w:val="40"/>
          <w:szCs w:val="40"/>
        </w:rPr>
        <w:t xml:space="preserve">  ROBOFORM</w:t>
      </w:r>
    </w:p>
    <w:p w:rsidR="00A56745" w:rsidRDefault="00A56745" w:rsidP="00326800"/>
    <w:p w:rsidR="00A56745" w:rsidRDefault="00A56745" w:rsidP="00326800">
      <w:r>
        <w:br w:type="page"/>
      </w:r>
    </w:p>
    <w:p w:rsidR="00A56745" w:rsidRDefault="00A56745" w:rsidP="00326800">
      <w:pPr>
        <w:rPr>
          <w:rFonts w:ascii="Arial" w:hAnsi="Arial" w:cs="Arial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155.8pt;margin-top:-34.4pt;width:318.65pt;height:101.1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">
            <v:textbox style="mso-fit-shape-to-text:t">
              <w:txbxContent>
                <w:p w:rsidR="00A56745" w:rsidRPr="006350CA" w:rsidRDefault="00A56745" w:rsidP="006350CA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 w:rsidRPr="006350CA">
                    <w:rPr>
                      <w:rFonts w:ascii="Arial" w:hAnsi="Arial" w:cs="Arial"/>
                      <w:b/>
                      <w:sz w:val="36"/>
                      <w:szCs w:val="36"/>
                    </w:rPr>
                    <w:t>DASHLANE – PRO’s &amp; CON’s</w:t>
                  </w:r>
                </w:p>
              </w:txbxContent>
            </v:textbox>
          </v:shape>
        </w:pict>
      </w:r>
    </w:p>
    <w:p w:rsidR="00A56745" w:rsidRPr="001503D6" w:rsidRDefault="00A56745" w:rsidP="00326800">
      <w:pPr>
        <w:rPr>
          <w:rFonts w:ascii="Arial" w:hAnsi="Arial" w:cs="Arial"/>
          <w:b/>
          <w:sz w:val="28"/>
          <w:szCs w:val="28"/>
          <w:u w:val="single"/>
        </w:rPr>
      </w:pPr>
      <w:r w:rsidRPr="001503D6">
        <w:rPr>
          <w:rFonts w:ascii="Arial" w:hAnsi="Arial" w:cs="Arial"/>
          <w:b/>
          <w:sz w:val="28"/>
          <w:szCs w:val="28"/>
          <w:u w:val="single"/>
        </w:rPr>
        <w:t>PRO</w:t>
      </w:r>
      <w:r>
        <w:rPr>
          <w:rFonts w:ascii="Arial" w:hAnsi="Arial" w:cs="Arial"/>
          <w:b/>
          <w:sz w:val="28"/>
          <w:szCs w:val="28"/>
          <w:u w:val="single"/>
        </w:rPr>
        <w:t>s</w:t>
      </w:r>
    </w:p>
    <w:p w:rsidR="00A56745" w:rsidRPr="001503D6" w:rsidRDefault="00A56745" w:rsidP="00326800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>PC Based software app – Privacy and Security</w:t>
      </w:r>
    </w:p>
    <w:p w:rsidR="00A56745" w:rsidRPr="00DF5E30" w:rsidRDefault="00A56745" w:rsidP="00326800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>FREE &amp; Fee Based versions</w:t>
      </w:r>
    </w:p>
    <w:p w:rsidR="00A56745" w:rsidRPr="001503D6" w:rsidRDefault="00A56745" w:rsidP="00326800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>Requires your MASTER PASSWORD to activate &amp; view your each web access site PW</w:t>
      </w:r>
    </w:p>
    <w:p w:rsidR="00A56745" w:rsidRPr="00FC1FA6" w:rsidRDefault="00A56745" w:rsidP="00326800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>Allows User editing – Helpful for CUSTOM NAMES</w:t>
      </w:r>
    </w:p>
    <w:p w:rsidR="00A56745" w:rsidRPr="00FC1FA6" w:rsidRDefault="00A56745" w:rsidP="00326800">
      <w:pPr>
        <w:pStyle w:val="ListParagraph"/>
        <w:numPr>
          <w:ilvl w:val="1"/>
          <w:numId w:val="3"/>
        </w:numPr>
        <w:rPr>
          <w:rFonts w:ascii="Arial" w:hAnsi="Arial" w:cs="Arial"/>
          <w:b/>
          <w:sz w:val="28"/>
          <w:szCs w:val="28"/>
        </w:rPr>
      </w:pPr>
      <w:r w:rsidRPr="00FC1FA6">
        <w:rPr>
          <w:rFonts w:ascii="Arial" w:hAnsi="Arial" w:cs="Arial"/>
          <w:b/>
          <w:sz w:val="28"/>
          <w:szCs w:val="28"/>
        </w:rPr>
        <w:t>Easy to edit</w:t>
      </w:r>
      <w:r>
        <w:rPr>
          <w:rFonts w:ascii="Arial" w:hAnsi="Arial" w:cs="Arial"/>
          <w:b/>
          <w:sz w:val="28"/>
          <w:szCs w:val="28"/>
        </w:rPr>
        <w:t xml:space="preserve"> existing app icons</w:t>
      </w:r>
    </w:p>
    <w:p w:rsidR="00A56745" w:rsidRPr="001503D6" w:rsidRDefault="00A56745" w:rsidP="00326800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>Provides many APP ICONS for quick finding – ie, Amazon, Google, Fidelity, Walgreens</w:t>
      </w:r>
    </w:p>
    <w:p w:rsidR="00A56745" w:rsidRPr="00202D8B" w:rsidRDefault="00A56745" w:rsidP="00326800">
      <w:pPr>
        <w:pStyle w:val="ListParagraph"/>
        <w:numPr>
          <w:ilvl w:val="1"/>
          <w:numId w:val="3"/>
        </w:num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>All apps are ALPHA Sorted automatically (in a PW encrypted Vault)</w:t>
      </w:r>
    </w:p>
    <w:p w:rsidR="00A56745" w:rsidRDefault="00A56745" w:rsidP="00326800">
      <w:pPr>
        <w:pStyle w:val="ListParagraph"/>
        <w:numPr>
          <w:ilvl w:val="0"/>
          <w:numId w:val="5"/>
        </w:num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MUST OPEN WITH A PASSWORD TO ACTIVATE at START UP or AFTER CLOSING</w:t>
      </w:r>
    </w:p>
    <w:p w:rsidR="00A56745" w:rsidRPr="009E161C" w:rsidRDefault="00A56745" w:rsidP="00326800">
      <w:pPr>
        <w:pStyle w:val="ListParagraph"/>
        <w:numPr>
          <w:ilvl w:val="0"/>
          <w:numId w:val="5"/>
        </w:num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>Reasonable learning curve</w:t>
      </w:r>
    </w:p>
    <w:p w:rsidR="00A56745" w:rsidRPr="009E161C" w:rsidRDefault="00A56745" w:rsidP="00326800">
      <w:pPr>
        <w:pStyle w:val="ListParagraph"/>
        <w:numPr>
          <w:ilvl w:val="0"/>
          <w:numId w:val="5"/>
        </w:num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>Few usage issues</w:t>
      </w:r>
    </w:p>
    <w:p w:rsidR="00A56745" w:rsidRPr="009E161C" w:rsidRDefault="00A56745" w:rsidP="00326800">
      <w:pPr>
        <w:pStyle w:val="ListParagraph"/>
        <w:numPr>
          <w:ilvl w:val="0"/>
          <w:numId w:val="5"/>
        </w:num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>Works well for about + 90% of apps selected</w:t>
      </w:r>
    </w:p>
    <w:p w:rsidR="00A56745" w:rsidRPr="009E161C" w:rsidRDefault="00A56745" w:rsidP="00326800">
      <w:pPr>
        <w:pStyle w:val="ListParagraph"/>
        <w:numPr>
          <w:ilvl w:val="1"/>
          <w:numId w:val="5"/>
        </w:num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>Some sites have security measures to prevent auto log-in</w:t>
      </w:r>
    </w:p>
    <w:p w:rsidR="00A56745" w:rsidRPr="000B26F3" w:rsidRDefault="00A56745" w:rsidP="00326800">
      <w:pPr>
        <w:pStyle w:val="ListParagraph"/>
        <w:numPr>
          <w:ilvl w:val="2"/>
          <w:numId w:val="5"/>
        </w:num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>Examples are banks &amp; financial institutions (constantly changing)</w:t>
      </w:r>
    </w:p>
    <w:p w:rsidR="00A56745" w:rsidRPr="00494086" w:rsidRDefault="00A56745" w:rsidP="00326800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>Dashlane customer privacy / password violation notices – see exhibit</w:t>
      </w:r>
    </w:p>
    <w:p w:rsidR="00A56745" w:rsidRPr="00150BA4" w:rsidRDefault="00A56745" w:rsidP="00326800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  <w:u w:val="single"/>
        </w:rPr>
      </w:pPr>
      <w:r w:rsidRPr="00150BA4">
        <w:rPr>
          <w:rFonts w:ascii="Arial" w:hAnsi="Arial" w:cs="Arial"/>
          <w:b/>
          <w:i/>
          <w:sz w:val="30"/>
          <w:szCs w:val="30"/>
          <w:u w:val="single"/>
        </w:rPr>
        <w:t>Allows for Web Form info storage</w:t>
      </w:r>
      <w:r w:rsidRPr="00150BA4">
        <w:rPr>
          <w:rFonts w:ascii="Arial" w:hAnsi="Arial" w:cs="Arial"/>
          <w:b/>
          <w:sz w:val="28"/>
          <w:szCs w:val="28"/>
        </w:rPr>
        <w:t xml:space="preserve"> (name, address, credit card, web purchase receipts)</w:t>
      </w:r>
    </w:p>
    <w:p w:rsidR="00A56745" w:rsidRDefault="00A56745" w:rsidP="00326800">
      <w:pPr>
        <w:spacing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A56745" w:rsidRDefault="00A56745" w:rsidP="00326800">
      <w:pPr>
        <w:spacing w:line="24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CONs</w:t>
      </w:r>
    </w:p>
    <w:p w:rsidR="00A56745" w:rsidRPr="009E161C" w:rsidRDefault="00A56745" w:rsidP="00326800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>Learning Curve</w:t>
      </w:r>
    </w:p>
    <w:p w:rsidR="00A56745" w:rsidRPr="00582381" w:rsidRDefault="00A56745" w:rsidP="00326800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>Some Applications may not accept auto log-in or create difficulty to work easily</w:t>
      </w:r>
    </w:p>
    <w:p w:rsidR="00A56745" w:rsidRPr="005C0EDA" w:rsidRDefault="00A56745" w:rsidP="00326800">
      <w:pPr>
        <w:pStyle w:val="ListParagraph"/>
        <w:numPr>
          <w:ilvl w:val="1"/>
          <w:numId w:val="6"/>
        </w:num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>How to determine “what’s wrong” – “why won’t it work?”</w:t>
      </w:r>
    </w:p>
    <w:p w:rsidR="00A56745" w:rsidRPr="00150BA4" w:rsidRDefault="00A56745" w:rsidP="00326800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  <w:r w:rsidRPr="00150BA4">
        <w:rPr>
          <w:rFonts w:ascii="Arial" w:hAnsi="Arial" w:cs="Arial"/>
          <w:b/>
          <w:sz w:val="28"/>
          <w:szCs w:val="28"/>
        </w:rPr>
        <w:t>Customer support – EMAIL ONLY / Non – premium ( $ 29.95) customers wait longer than paying customers</w:t>
      </w:r>
    </w:p>
    <w:p w:rsidR="00A56745" w:rsidRDefault="00A56745"/>
    <w:p w:rsidR="00A56745" w:rsidRDefault="00A56745">
      <w:r>
        <w:rPr>
          <w:noProof/>
        </w:rPr>
        <w:pict>
          <v:shape id="_x0000_s1027" type="#_x0000_t202" style="position:absolute;margin-left:161.4pt;margin-top:-28.9pt;width:318.7pt;height:101.1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">
            <v:textbox style="mso-fit-shape-to-text:t">
              <w:txbxContent>
                <w:p w:rsidR="00A56745" w:rsidRPr="00F129DF" w:rsidRDefault="00A56745">
                  <w:pPr>
                    <w:rPr>
                      <w:rFonts w:ascii="Arial" w:hAnsi="Arial" w:cs="Arial"/>
                      <w:b/>
                    </w:rPr>
                  </w:pPr>
                  <w:r w:rsidRPr="00F129DF">
                    <w:rPr>
                      <w:rFonts w:ascii="Arial" w:hAnsi="Arial" w:cs="Arial"/>
                      <w:b/>
                    </w:rPr>
                    <w:t>DASHLANE – Provides</w:t>
                  </w:r>
                  <w:r>
                    <w:t xml:space="preserve"> </w:t>
                  </w:r>
                  <w:r w:rsidRPr="00AB1AB1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SELF-LEARN</w:t>
                  </w:r>
                  <w:r>
                    <w:t xml:space="preserve"> </w:t>
                  </w:r>
                  <w:r w:rsidRPr="00F129DF">
                    <w:rPr>
                      <w:rFonts w:ascii="Arial" w:hAnsi="Arial" w:cs="Arial"/>
                      <w:b/>
                    </w:rPr>
                    <w:t>Support Links</w:t>
                  </w:r>
                </w:p>
              </w:txbxContent>
            </v:textbox>
          </v:shape>
        </w:pict>
      </w:r>
    </w:p>
    <w:p w:rsidR="00A56745" w:rsidRDefault="00A56745">
      <w:r w:rsidRPr="00EC734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9in;height:418.8pt;visibility:visible">
            <v:imagedata r:id="rId5" o:title=""/>
          </v:shape>
        </w:pict>
      </w:r>
    </w:p>
    <w:p w:rsidR="00A56745" w:rsidRDefault="00A56745"/>
    <w:p w:rsidR="00A56745" w:rsidRDefault="00A56745"/>
    <w:p w:rsidR="00A56745" w:rsidRDefault="00A56745">
      <w:pPr>
        <w:rPr>
          <w:rFonts w:ascii="Arial" w:hAnsi="Arial" w:cs="Arial"/>
        </w:rPr>
      </w:pPr>
      <w:r>
        <w:rPr>
          <w:noProof/>
        </w:rPr>
        <w:pict>
          <v:shape id="_x0000_s1028" type="#_x0000_t202" style="position:absolute;margin-left:143.8pt;margin-top:-33.9pt;width:318.65pt;height:101.1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">
            <v:textbox style="mso-fit-shape-to-text:t">
              <w:txbxContent>
                <w:p w:rsidR="00A56745" w:rsidRDefault="00A56745" w:rsidP="00684E61">
                  <w:r w:rsidRPr="00F129DF">
                    <w:rPr>
                      <w:rFonts w:ascii="Arial" w:hAnsi="Arial" w:cs="Arial"/>
                      <w:b/>
                    </w:rPr>
                    <w:t>DASHLANE Link</w:t>
                  </w:r>
                  <w:r>
                    <w:t xml:space="preserve"> – </w:t>
                  </w:r>
                  <w:r w:rsidRPr="00684E61">
                    <w:rPr>
                      <w:rFonts w:ascii="Arial" w:hAnsi="Arial" w:cs="Arial"/>
                      <w:b/>
                      <w:sz w:val="28"/>
                      <w:szCs w:val="28"/>
                    </w:rPr>
                    <w:t>LOGINs &amp; PASSWORDS</w:t>
                  </w:r>
                </w:p>
              </w:txbxContent>
            </v:textbox>
          </v:shape>
        </w:pict>
      </w:r>
    </w:p>
    <w:p w:rsidR="00A56745" w:rsidRDefault="00A56745">
      <w:pPr>
        <w:rPr>
          <w:rFonts w:ascii="Arial" w:hAnsi="Arial" w:cs="Arial"/>
        </w:rPr>
      </w:pPr>
      <w:r w:rsidRPr="00EC7349">
        <w:rPr>
          <w:noProof/>
        </w:rPr>
        <w:pict>
          <v:shape id="Picture 2" o:spid="_x0000_i1026" type="#_x0000_t75" style="width:612pt;height:438.6pt;visibility:visible">
            <v:imagedata r:id="rId6" o:title=""/>
          </v:shape>
        </w:pict>
      </w:r>
    </w:p>
    <w:p w:rsidR="00A56745" w:rsidRDefault="00A56745" w:rsidP="00170397">
      <w:p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</w:p>
    <w:p w:rsidR="00A56745" w:rsidRDefault="00A56745" w:rsidP="00170397">
      <w:p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  <w:r w:rsidRPr="00EC7349">
        <w:rPr>
          <w:noProof/>
        </w:rPr>
        <w:pict>
          <v:shape id="Picture 5" o:spid="_x0000_i1027" type="#_x0000_t75" style="width:624pt;height:411.6pt;visibility:visible">
            <v:imagedata r:id="rId7" o:title=""/>
          </v:shape>
        </w:pict>
      </w:r>
    </w:p>
    <w:p w:rsidR="00A56745" w:rsidRDefault="00A56745" w:rsidP="00170397">
      <w:p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</w:p>
    <w:p w:rsidR="00A56745" w:rsidRDefault="00A56745" w:rsidP="00170397">
      <w:p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noProof/>
        </w:rPr>
        <w:pict>
          <v:shape id="_x0000_s1029" type="#_x0000_t202" style="position:absolute;margin-left:178.7pt;margin-top:-24.4pt;width:318.65pt;height:100.5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">
            <v:textbox style="mso-fit-shape-to-text:t">
              <w:txbxContent>
                <w:p w:rsidR="00A56745" w:rsidRPr="008A6AC1" w:rsidRDefault="00A56745" w:rsidP="008A6AC1">
                  <w:pPr>
                    <w:jc w:val="center"/>
                    <w:rPr>
                      <w:sz w:val="32"/>
                      <w:szCs w:val="32"/>
                    </w:rPr>
                  </w:pPr>
                  <w:r w:rsidRPr="008A6AC1">
                    <w:rPr>
                      <w:rFonts w:ascii="Arial" w:hAnsi="Arial" w:cs="Arial"/>
                      <w:b/>
                      <w:sz w:val="32"/>
                      <w:szCs w:val="32"/>
                    </w:rPr>
                    <w:t>DASHLANE</w:t>
                  </w: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– Password Manager</w:t>
                  </w:r>
                </w:p>
              </w:txbxContent>
            </v:textbox>
          </v:shape>
        </w:pict>
      </w:r>
    </w:p>
    <w:p w:rsidR="00A56745" w:rsidRDefault="00A56745">
      <w:pPr>
        <w:rPr>
          <w:rFonts w:ascii="Arial" w:hAnsi="Arial" w:cs="Arial"/>
          <w:b/>
          <w:sz w:val="28"/>
          <w:szCs w:val="28"/>
          <w:u w:val="single"/>
        </w:rPr>
      </w:pPr>
      <w:r w:rsidRPr="00EC7349">
        <w:rPr>
          <w:noProof/>
        </w:rPr>
        <w:pict>
          <v:shape id="Picture 6" o:spid="_x0000_i1028" type="#_x0000_t75" style="width:636pt;height:425.4pt;visibility:visible">
            <v:imagedata r:id="rId8" o:title=""/>
          </v:shape>
        </w:pict>
      </w:r>
      <w:r>
        <w:rPr>
          <w:rFonts w:ascii="Arial" w:hAnsi="Arial" w:cs="Arial"/>
          <w:b/>
          <w:sz w:val="28"/>
          <w:szCs w:val="28"/>
          <w:u w:val="single"/>
        </w:rPr>
        <w:br w:type="page"/>
      </w:r>
    </w:p>
    <w:p w:rsidR="00A56745" w:rsidRDefault="00A56745" w:rsidP="00170397">
      <w:p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OTHER PASSWORD SOFTWARE CHOICES</w:t>
      </w:r>
    </w:p>
    <w:p w:rsidR="00A56745" w:rsidRDefault="00A56745" w:rsidP="0040405D">
      <w:pPr>
        <w:spacing w:line="24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LASTPASS</w:t>
      </w:r>
    </w:p>
    <w:p w:rsidR="00A56745" w:rsidRPr="00457EC0" w:rsidRDefault="00A56745" w:rsidP="00012A3B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b/>
          <w:sz w:val="28"/>
          <w:szCs w:val="28"/>
        </w:rPr>
      </w:pPr>
      <w:r w:rsidRPr="00457EC0">
        <w:rPr>
          <w:rFonts w:ascii="Arial" w:hAnsi="Arial" w:cs="Arial"/>
          <w:b/>
          <w:sz w:val="28"/>
          <w:szCs w:val="28"/>
        </w:rPr>
        <w:t xml:space="preserve">Very strong – Top 3 competitor (features, platforms, support – </w:t>
      </w:r>
      <w:r>
        <w:rPr>
          <w:rFonts w:ascii="Arial" w:hAnsi="Arial" w:cs="Arial"/>
          <w:b/>
          <w:sz w:val="28"/>
          <w:szCs w:val="28"/>
        </w:rPr>
        <w:t>email</w:t>
      </w:r>
      <w:r w:rsidRPr="00457EC0">
        <w:rPr>
          <w:rFonts w:ascii="Arial" w:hAnsi="Arial" w:cs="Arial"/>
          <w:b/>
          <w:sz w:val="28"/>
          <w:szCs w:val="28"/>
        </w:rPr>
        <w:t>)</w:t>
      </w:r>
    </w:p>
    <w:p w:rsidR="00A56745" w:rsidRDefault="00A56745" w:rsidP="00012A3B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b/>
          <w:sz w:val="28"/>
          <w:szCs w:val="28"/>
        </w:rPr>
      </w:pPr>
      <w:r w:rsidRPr="00AC5A2C">
        <w:rPr>
          <w:rFonts w:ascii="Arial" w:hAnsi="Arial" w:cs="Arial"/>
          <w:b/>
          <w:sz w:val="28"/>
          <w:szCs w:val="28"/>
        </w:rPr>
        <w:t xml:space="preserve">FREE </w:t>
      </w:r>
      <w:r>
        <w:rPr>
          <w:rFonts w:ascii="Arial" w:hAnsi="Arial" w:cs="Arial"/>
          <w:b/>
          <w:sz w:val="28"/>
          <w:szCs w:val="28"/>
        </w:rPr>
        <w:t>version – (premium is $ 12 per yr / adds smart phone sync + priority email support)</w:t>
      </w:r>
    </w:p>
    <w:p w:rsidR="00A56745" w:rsidRDefault="00A56745" w:rsidP="009128B6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Lastpass is a cloud based application using encrypted software at your pc before passing passwords to company servers for storage.</w:t>
      </w:r>
    </w:p>
    <w:p w:rsidR="00A56745" w:rsidRDefault="00A56745" w:rsidP="009128B6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Unlimited logins</w:t>
      </w:r>
    </w:p>
    <w:p w:rsidR="00A56745" w:rsidRPr="00AC5A2C" w:rsidRDefault="00A56745" w:rsidP="00012A3B">
      <w:pPr>
        <w:pStyle w:val="ListParagraph"/>
        <w:numPr>
          <w:ilvl w:val="0"/>
          <w:numId w:val="8"/>
        </w:num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Auto generates passwords</w:t>
      </w:r>
    </w:p>
    <w:p w:rsidR="00A56745" w:rsidRDefault="00A56745" w:rsidP="00012A3B">
      <w:pPr>
        <w:spacing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A56745" w:rsidRDefault="00A56745" w:rsidP="00012A3B">
      <w:pPr>
        <w:spacing w:line="24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ROBOFORM FREE (Entry Level)</w:t>
      </w:r>
    </w:p>
    <w:p w:rsidR="00A56745" w:rsidRDefault="00A56745" w:rsidP="0040405D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Limit is 10 logins or less.  (not recommended)</w:t>
      </w:r>
    </w:p>
    <w:p w:rsidR="00A56745" w:rsidRDefault="00A56745" w:rsidP="003201CA">
      <w:pPr>
        <w:pStyle w:val="ListParagraph"/>
        <w:numPr>
          <w:ilvl w:val="1"/>
          <w:numId w:val="8"/>
        </w:num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Next version is unlimited logins @ cost of $ 9.95 1</w:t>
      </w:r>
      <w:r w:rsidRPr="00EA0956">
        <w:rPr>
          <w:rFonts w:ascii="Arial" w:hAnsi="Arial" w:cs="Arial"/>
          <w:b/>
          <w:sz w:val="28"/>
          <w:szCs w:val="28"/>
          <w:vertAlign w:val="superscript"/>
        </w:rPr>
        <w:t>st</w:t>
      </w:r>
      <w:r>
        <w:rPr>
          <w:rFonts w:ascii="Arial" w:hAnsi="Arial" w:cs="Arial"/>
          <w:b/>
          <w:sz w:val="28"/>
          <w:szCs w:val="28"/>
        </w:rPr>
        <w:t xml:space="preserve"> year. . </w:t>
      </w:r>
      <w:r w:rsidRPr="003201CA">
        <w:rPr>
          <w:rFonts w:ascii="Arial" w:hAnsi="Arial" w:cs="Arial"/>
          <w:b/>
          <w:sz w:val="28"/>
          <w:szCs w:val="28"/>
          <w:u w:val="single"/>
        </w:rPr>
        <w:t>ROBOFORM EVERYWHERE</w:t>
      </w:r>
    </w:p>
    <w:p w:rsidR="00A56745" w:rsidRDefault="00A56745" w:rsidP="00EA0956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Will generate passwords for owner</w:t>
      </w:r>
    </w:p>
    <w:p w:rsidR="00A56745" w:rsidRDefault="00A56745" w:rsidP="00EA0956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Ease of Use – varies by site and user experience</w:t>
      </w:r>
    </w:p>
    <w:p w:rsidR="00A56745" w:rsidRDefault="00A56745" w:rsidP="00EA0956">
      <w:pPr>
        <w:pStyle w:val="ListParagraph"/>
        <w:numPr>
          <w:ilvl w:val="1"/>
          <w:numId w:val="8"/>
        </w:num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May not support all websites </w:t>
      </w:r>
    </w:p>
    <w:p w:rsidR="00A56745" w:rsidRDefault="00A56745" w:rsidP="003201CA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b/>
          <w:sz w:val="28"/>
          <w:szCs w:val="28"/>
        </w:rPr>
      </w:pPr>
      <w:r w:rsidRPr="003201CA">
        <w:rPr>
          <w:rFonts w:ascii="Arial" w:hAnsi="Arial" w:cs="Arial"/>
          <w:b/>
          <w:i/>
          <w:sz w:val="28"/>
          <w:szCs w:val="28"/>
        </w:rPr>
        <w:t>Customer support available by phone</w:t>
      </w:r>
      <w:r>
        <w:rPr>
          <w:rFonts w:ascii="Arial" w:hAnsi="Arial" w:cs="Arial"/>
          <w:b/>
          <w:sz w:val="28"/>
          <w:szCs w:val="28"/>
        </w:rPr>
        <w:t xml:space="preserve"> (others only email)</w:t>
      </w:r>
    </w:p>
    <w:p w:rsidR="00A56745" w:rsidRDefault="00A56745" w:rsidP="003201CA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Provides access across multiple platforms</w:t>
      </w:r>
    </w:p>
    <w:p w:rsidR="00A56745" w:rsidRDefault="00A56745" w:rsidP="003201CA">
      <w:pPr>
        <w:pStyle w:val="ListParagraph"/>
        <w:numPr>
          <w:ilvl w:val="1"/>
          <w:numId w:val="9"/>
        </w:num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Synchronizes PW management across browsers and mobile devices</w:t>
      </w:r>
    </w:p>
    <w:p w:rsidR="00A56745" w:rsidRDefault="00A56745" w:rsidP="003201CA">
      <w:pPr>
        <w:pStyle w:val="ListParagraph"/>
        <w:numPr>
          <w:ilvl w:val="1"/>
          <w:numId w:val="9"/>
        </w:numPr>
        <w:spacing w:line="360" w:lineRule="auto"/>
        <w:ind w:left="720"/>
        <w:rPr>
          <w:rFonts w:ascii="Arial" w:hAnsi="Arial" w:cs="Arial"/>
          <w:b/>
          <w:sz w:val="28"/>
          <w:szCs w:val="28"/>
        </w:rPr>
      </w:pPr>
      <w:r w:rsidRPr="003201CA">
        <w:rPr>
          <w:rFonts w:ascii="Arial" w:hAnsi="Arial" w:cs="Arial"/>
          <w:b/>
          <w:sz w:val="28"/>
          <w:szCs w:val="28"/>
        </w:rPr>
        <w:t>Stops working if you let subscription lapse</w:t>
      </w:r>
    </w:p>
    <w:p w:rsidR="00A56745" w:rsidRPr="003201CA" w:rsidRDefault="00A56745" w:rsidP="003201CA">
      <w:pPr>
        <w:pStyle w:val="ListParagraph"/>
        <w:numPr>
          <w:ilvl w:val="1"/>
          <w:numId w:val="9"/>
        </w:numPr>
        <w:spacing w:line="360" w:lineRule="auto"/>
        <w:ind w:left="7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Very strong – Top 3 competitor (features, platforms, support – best)</w:t>
      </w:r>
    </w:p>
    <w:sectPr w:rsidR="00A56745" w:rsidRPr="003201CA" w:rsidSect="00B36054">
      <w:pgSz w:w="15840" w:h="12240" w:orient="landscape"/>
      <w:pgMar w:top="720" w:right="1152" w:bottom="720" w:left="115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C6FA3"/>
    <w:multiLevelType w:val="hybridMultilevel"/>
    <w:tmpl w:val="F76A5D1A"/>
    <w:lvl w:ilvl="0" w:tplc="4D10AF62">
      <w:start w:val="1"/>
      <w:numFmt w:val="bullet"/>
      <w:lvlText w:val=""/>
      <w:lvlJc w:val="left"/>
      <w:pPr>
        <w:ind w:left="720" w:hanging="360"/>
      </w:pPr>
      <w:rPr>
        <w:rFonts w:ascii="Arial" w:hAnsi="Aria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E228F6"/>
    <w:multiLevelType w:val="hybridMultilevel"/>
    <w:tmpl w:val="3D1CB13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132B0D"/>
    <w:multiLevelType w:val="hybridMultilevel"/>
    <w:tmpl w:val="0AEA0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73738E"/>
    <w:multiLevelType w:val="hybridMultilevel"/>
    <w:tmpl w:val="F3F80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2E1096"/>
    <w:multiLevelType w:val="hybridMultilevel"/>
    <w:tmpl w:val="1CFA1F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284358"/>
    <w:multiLevelType w:val="hybridMultilevel"/>
    <w:tmpl w:val="F6E8BA8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25320F"/>
    <w:multiLevelType w:val="hybridMultilevel"/>
    <w:tmpl w:val="70A6FE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08288F"/>
    <w:multiLevelType w:val="hybridMultilevel"/>
    <w:tmpl w:val="3F1CA84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F95603"/>
    <w:multiLevelType w:val="hybridMultilevel"/>
    <w:tmpl w:val="E4A4FE5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451EE5"/>
    <w:multiLevelType w:val="hybridMultilevel"/>
    <w:tmpl w:val="3A38F20C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7014293E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  <w:sz w:val="36"/>
      </w:rPr>
    </w:lvl>
    <w:lvl w:ilvl="2" w:tplc="21E49A94">
      <w:numFmt w:val="bullet"/>
      <w:lvlText w:val="–"/>
      <w:lvlJc w:val="left"/>
      <w:pPr>
        <w:ind w:left="2520" w:hanging="360"/>
      </w:pPr>
      <w:rPr>
        <w:rFonts w:ascii="Arial" w:eastAsia="Times New Roman" w:hAnsi="Arial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8"/>
  </w:num>
  <w:num w:numId="7">
    <w:abstractNumId w:val="7"/>
  </w:num>
  <w:num w:numId="8">
    <w:abstractNumId w:val="3"/>
  </w:num>
  <w:num w:numId="9">
    <w:abstractNumId w:val="2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B1AB1"/>
    <w:rsid w:val="00012A3B"/>
    <w:rsid w:val="000B26F3"/>
    <w:rsid w:val="000C54DB"/>
    <w:rsid w:val="001503D6"/>
    <w:rsid w:val="00150BA4"/>
    <w:rsid w:val="00170397"/>
    <w:rsid w:val="00184203"/>
    <w:rsid w:val="001F2A8C"/>
    <w:rsid w:val="00202D8B"/>
    <w:rsid w:val="003201CA"/>
    <w:rsid w:val="00326800"/>
    <w:rsid w:val="003C2062"/>
    <w:rsid w:val="0040405D"/>
    <w:rsid w:val="00457EC0"/>
    <w:rsid w:val="00494086"/>
    <w:rsid w:val="005678F3"/>
    <w:rsid w:val="00582381"/>
    <w:rsid w:val="005C0EDA"/>
    <w:rsid w:val="00605ACE"/>
    <w:rsid w:val="006350CA"/>
    <w:rsid w:val="00684E61"/>
    <w:rsid w:val="00860572"/>
    <w:rsid w:val="008A6AC1"/>
    <w:rsid w:val="009128B6"/>
    <w:rsid w:val="009E161C"/>
    <w:rsid w:val="00A5607B"/>
    <w:rsid w:val="00A56745"/>
    <w:rsid w:val="00AB1AB1"/>
    <w:rsid w:val="00AC5A2C"/>
    <w:rsid w:val="00AD427C"/>
    <w:rsid w:val="00B36054"/>
    <w:rsid w:val="00B63602"/>
    <w:rsid w:val="00D45324"/>
    <w:rsid w:val="00DB7CBB"/>
    <w:rsid w:val="00DF5E30"/>
    <w:rsid w:val="00E06F84"/>
    <w:rsid w:val="00E24CF0"/>
    <w:rsid w:val="00EA0956"/>
    <w:rsid w:val="00EC7349"/>
    <w:rsid w:val="00F129DF"/>
    <w:rsid w:val="00F74C88"/>
    <w:rsid w:val="00F85076"/>
    <w:rsid w:val="00FC1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3602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B1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B1AB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1503D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7</Pages>
  <Words>324</Words>
  <Characters>1849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Lynch</dc:creator>
  <cp:keywords/>
  <dc:description/>
  <cp:lastModifiedBy>HP</cp:lastModifiedBy>
  <cp:revision>3</cp:revision>
  <cp:lastPrinted>2014-12-14T18:18:00Z</cp:lastPrinted>
  <dcterms:created xsi:type="dcterms:W3CDTF">2014-12-14T18:06:00Z</dcterms:created>
  <dcterms:modified xsi:type="dcterms:W3CDTF">2014-12-14T18:18:00Z</dcterms:modified>
</cp:coreProperties>
</file>